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1701B" w14:textId="41BA515B" w:rsidR="00F635E4" w:rsidRDefault="000C33F8"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7CCF4B29" wp14:editId="1B371047">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79179A6" wp14:editId="62A20E9D">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94398B"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7C8A25D7" w14:textId="77777777" w:rsidR="00B90151" w:rsidRPr="00B90151" w:rsidRDefault="00B90151" w:rsidP="00B90151">
      <w:pPr>
        <w:spacing w:line="247" w:lineRule="auto"/>
        <w:jc w:val="center"/>
        <w:outlineLvl w:val="0"/>
        <w:rPr>
          <w:rFonts w:eastAsia="Times New Roman"/>
          <w:b/>
          <w:bCs/>
          <w:kern w:val="36"/>
          <w:sz w:val="32"/>
          <w:szCs w:val="32"/>
        </w:rPr>
      </w:pPr>
      <w:r w:rsidRPr="00B90151">
        <w:rPr>
          <w:rFonts w:eastAsia="Times New Roman"/>
          <w:b/>
          <w:bCs/>
          <w:kern w:val="36"/>
          <w:sz w:val="32"/>
          <w:szCs w:val="32"/>
        </w:rPr>
        <w:lastRenderedPageBreak/>
        <w:t>Zephaniah 1 Teaching Points and Bible Study Questions</w:t>
      </w:r>
    </w:p>
    <w:p w14:paraId="5ADA978D" w14:textId="468A884A"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0EF4E31A"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In Zephaniah 1, we are reminded of the certainty of God's judgment. The prophet declares, "I will completely sweep away everything from the face of the earth," says the LORD (Zephaniah 1:2). This serves as a powerful reminder that God's justice is inevitable. While this may seem daunting, it also assures us that God is in control and will ultimately set things right. Understanding this can motivate us to live righteously and align our lives with His will.</w:t>
      </w:r>
    </w:p>
    <w:p w14:paraId="63B91EFB"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understanding God's certain judgment in Zephaniah 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with God's expectations in light of His judgment? </w:t>
      </w:r>
    </w:p>
    <w:p w14:paraId="4FE66869"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5406D31"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Zephaniah's message is clear: repentance is crucial. The Lord warns, "I will stretch out My hand against Judah and against all who live in Jerusalem" (Zephaniah 1:4). This call to repentance is not just for the people of Judah but for all of us. It is an invitation to turn away from sin and return to God, who is always ready to forgive and restore.</w:t>
      </w:r>
    </w:p>
    <w:p w14:paraId="23A9E3F8"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identify and turn away from modern-day idols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genuinely seek repentance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wrongdoing is crucial for personal and spiritual growth? </w:t>
      </w:r>
    </w:p>
    <w:p w14:paraId="219363C9"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EB4DCB"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3D471FEE" w14:textId="77777777" w:rsidR="00B90151" w:rsidRDefault="00B90151" w:rsidP="00B90151">
      <w:pPr>
        <w:spacing w:line="247" w:lineRule="auto"/>
        <w:rPr>
          <w:rFonts w:eastAsia="Times New Roman"/>
          <w:b/>
          <w:bCs/>
          <w:kern w:val="0"/>
          <w:sz w:val="21"/>
          <w:szCs w:val="21"/>
        </w:rPr>
      </w:pPr>
    </w:p>
    <w:p w14:paraId="479B5B8A" w14:textId="78144926"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The Danger of Complacency</w:t>
      </w:r>
    </w:p>
    <w:p w14:paraId="2E138AAF"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Complacency is a spiritual danger highlighted in Zephaniah 1. The prophet warns against those who are "complacent, who say in their hearts, ‘The LORD will do nothing, either good or bad’" (Zephaniah 1:12). This attitude can lead to spiritual stagnation. Instead, we are encouraged to remain vigilant and active in our faith, always seeking to grow closer to God.</w:t>
      </w:r>
    </w:p>
    <w:p w14:paraId="3EBC3557"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identify and overcome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is dangerous in maintaining a strong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stay vigilant against spiritual complacency? </w:t>
      </w:r>
    </w:p>
    <w:p w14:paraId="5557154F"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08D95537"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Idolatry is a recurring theme in Zephaniah 1, where God declares, "I will cut off every trace of Baal from this place" (Zephaniah 1:4). This serves as a reminder that placing anything above God is futile. Our ultimate fulfillment and purpose come from worshiping the one true God, and anything else will ultimately disappoint.</w:t>
      </w:r>
    </w:p>
    <w:p w14:paraId="14A6C678"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 focus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turn to idols despite knowing their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remains genuine and God-centered? </w:t>
      </w:r>
    </w:p>
    <w:p w14:paraId="6E24B0FD"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A8F7B2"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58D12512" w14:textId="77777777" w:rsidR="00B90151" w:rsidRDefault="00B90151" w:rsidP="00B90151">
      <w:pPr>
        <w:spacing w:line="247" w:lineRule="auto"/>
        <w:rPr>
          <w:rFonts w:eastAsia="Times New Roman"/>
          <w:b/>
          <w:bCs/>
          <w:kern w:val="0"/>
          <w:sz w:val="21"/>
          <w:szCs w:val="21"/>
        </w:rPr>
      </w:pPr>
    </w:p>
    <w:p w14:paraId="5D18B8DE" w14:textId="123365B2"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The Importance of Humility</w:t>
      </w:r>
    </w:p>
    <w:p w14:paraId="1878FD3C"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Humility is a key lesson from Zephaniah 1. The prophet's message underscores the need to humble ourselves before God, recognizing our dependence on Him. By doing so, we open ourselves to His guidance and grace, allowing Him to work powerfully in our lives.</w:t>
      </w:r>
    </w:p>
    <w:p w14:paraId="3A889164" w14:textId="77777777" w:rsidR="00B90151" w:rsidRDefault="00B90151" w:rsidP="00B90151">
      <w:pPr>
        <w:spacing w:line="247" w:lineRule="auto"/>
      </w:pPr>
      <w:r w:rsidRPr="00F6333B">
        <w:rPr>
          <w:rFonts w:eastAsia="Times New Roman"/>
          <w:kern w:val="0"/>
          <w:sz w:val="21"/>
          <w:szCs w:val="21"/>
        </w:rPr>
        <w:t xml:space="preserve">1. How can practicing humility help you align with God's will as </w:t>
      </w:r>
      <w:proofErr w:type="gramStart"/>
      <w:r w:rsidRPr="00F6333B">
        <w:rPr>
          <w:rFonts w:eastAsia="Times New Roman"/>
          <w:kern w:val="0"/>
          <w:sz w:val="21"/>
          <w:szCs w:val="21"/>
        </w:rPr>
        <w:t>described</w:t>
      </w:r>
      <w:proofErr w:type="gramEnd"/>
      <w:r w:rsidRPr="00F6333B">
        <w:rPr>
          <w:rFonts w:eastAsia="Times New Roman"/>
          <w:kern w:val="0"/>
          <w:sz w:val="21"/>
          <w:szCs w:val="21"/>
        </w:rPr>
        <w:t xml:space="preserve"> in Zephaniah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in avoiding the consequences mentioned in Zephaniah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in your daily life?</w:t>
      </w:r>
    </w:p>
    <w:p w14:paraId="77CC982D" w14:textId="259E073E"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Seeking God</w:t>
      </w:r>
    </w:p>
    <w:p w14:paraId="7EF6E65D"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 1 emphasizes the urgency of seeking God. The prophet's warnings are a call to action, urging us to prioritize our relationship with God above all else. In a world full of distractions, this lesson is a timely reminder to focus on what truly matters.</w:t>
      </w:r>
    </w:p>
    <w:p w14:paraId="60F06CE7"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prioritize seeking God daily amidst life's distractions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in seeking God is emphasized in Zephaniah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 more earnestly in your current situation? </w:t>
      </w:r>
    </w:p>
    <w:p w14:paraId="0DFB71A2"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496106"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588C918C" w14:textId="77777777" w:rsidR="00B90151" w:rsidRDefault="00B90151" w:rsidP="00B90151">
      <w:pPr>
        <w:spacing w:line="247" w:lineRule="auto"/>
        <w:rPr>
          <w:rFonts w:eastAsia="Times New Roman"/>
          <w:b/>
          <w:bCs/>
          <w:kern w:val="0"/>
          <w:sz w:val="21"/>
          <w:szCs w:val="21"/>
        </w:rPr>
      </w:pPr>
    </w:p>
    <w:p w14:paraId="028EC226" w14:textId="1D1C0F88"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39BAD252"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The chapter vividly illustrates the consequences of disobedience. God’s declaration, "I will bring distress on the people, and they will walk like the blind" (Zephaniah 1:17), highlights the serious repercussions of turning away from His commands. This serves as a cautionary tale, encouraging us to live in obedience to God's Word.</w:t>
      </w:r>
    </w:p>
    <w:p w14:paraId="4F235534"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identify and avoid behaviors that lead to disobedience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negative consequences in personal and community contexts?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obedience to God's teachings? </w:t>
      </w:r>
    </w:p>
    <w:p w14:paraId="19888C53"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267C1D3A"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Amidst the warnings, there is hope. Zephaniah's message points to the possibility of restoration for those who turn back to God. This hope is a testament to God's unfailing love and mercy, reminding us that no matter how far we stray, He is always ready to welcome us back.</w:t>
      </w:r>
    </w:p>
    <w:p w14:paraId="027A0215"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find hope in restoration when facing personal challenges or setbacks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and how can you contribute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future restoration impact your daily actions and decisions? </w:t>
      </w:r>
    </w:p>
    <w:p w14:paraId="79967336"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07B2E1"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24192B22" w14:textId="77777777" w:rsidR="00B90151" w:rsidRDefault="00B90151" w:rsidP="00B90151">
      <w:pPr>
        <w:spacing w:line="247" w:lineRule="auto"/>
        <w:rPr>
          <w:rFonts w:eastAsia="Times New Roman"/>
          <w:b/>
          <w:bCs/>
          <w:kern w:val="0"/>
          <w:sz w:val="21"/>
          <w:szCs w:val="21"/>
        </w:rPr>
      </w:pPr>
    </w:p>
    <w:p w14:paraId="1DAE8219" w14:textId="44665008"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The Power of God's Word</w:t>
      </w:r>
    </w:p>
    <w:p w14:paraId="4AC1C1D7"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 1 demonstrates the power of God's Word. The prophet's declarations are not just warnings but also promises that will be fulfilled. This underscores the reliability and authority of Scripture, encouraging us to trust in God's promises and live according to His Word.</w:t>
      </w:r>
    </w:p>
    <w:p w14:paraId="06362DE6"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apply the warnings in Zephaniah 1 to recognize the power of God's Word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in Zephaniah 1 emphasizes both judgment and hope for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daily decisions and actions? </w:t>
      </w:r>
    </w:p>
    <w:p w14:paraId="678B8D65"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 of God</w:t>
      </w:r>
    </w:p>
    <w:p w14:paraId="6FBC4869"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Finally, Zephaniah 1 assures us of God's ultimate victory. Despite the chaos and judgment described, we are reminded that God will prevail. This assurance gives us confidence and peace, knowing that we are on the winning side when we align ourselves with Him.</w:t>
      </w:r>
    </w:p>
    <w:p w14:paraId="2532D37D" w14:textId="77777777" w:rsidR="00B90151" w:rsidRPr="001B37DC" w:rsidRDefault="00B90151" w:rsidP="00B90151">
      <w:pPr>
        <w:spacing w:line="247" w:lineRule="auto"/>
        <w:rPr>
          <w:rFonts w:eastAsia="Times New Roman"/>
          <w:kern w:val="0"/>
          <w:sz w:val="21"/>
          <w:szCs w:val="21"/>
        </w:rPr>
      </w:pPr>
      <w:r w:rsidRPr="00F6333B">
        <w:rPr>
          <w:rFonts w:eastAsia="Times New Roman"/>
          <w:kern w:val="0"/>
          <w:sz w:val="21"/>
          <w:szCs w:val="21"/>
        </w:rPr>
        <w:t>1. How can you prepare your heart for God's ultimate victory as described in Zephaniah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in Zephaniah 1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align your actions with the vision of God's ultimate victory?</w:t>
      </w:r>
      <w:r w:rsidRPr="001B37DC">
        <w:br w:type="page"/>
      </w:r>
    </w:p>
    <w:p w14:paraId="29E83941" w14:textId="77777777" w:rsidR="00B90151" w:rsidRPr="00B90151" w:rsidRDefault="00B90151" w:rsidP="00B90151">
      <w:pPr>
        <w:spacing w:line="247" w:lineRule="auto"/>
        <w:jc w:val="center"/>
        <w:outlineLvl w:val="0"/>
        <w:rPr>
          <w:rFonts w:eastAsia="Times New Roman"/>
          <w:b/>
          <w:bCs/>
          <w:kern w:val="36"/>
          <w:sz w:val="32"/>
          <w:szCs w:val="32"/>
        </w:rPr>
      </w:pPr>
      <w:r w:rsidRPr="00B90151">
        <w:rPr>
          <w:rFonts w:eastAsia="Times New Roman"/>
          <w:b/>
          <w:bCs/>
          <w:kern w:val="36"/>
          <w:sz w:val="32"/>
          <w:szCs w:val="32"/>
        </w:rPr>
        <w:t>Zephaniah 2 Teaching Points and Bible Study Questions</w:t>
      </w:r>
    </w:p>
    <w:p w14:paraId="4CE93A18" w14:textId="7498843A"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Seek the Lord with Humility</w:t>
      </w:r>
    </w:p>
    <w:p w14:paraId="2A668F80"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In Zephaniah 2:3, we are encouraged to "seek the LORD, all you humble of the earth, who have carried out His justice." This verse reminds us that humility is key in our relationship with God. By approaching Him with a humble heart, we open ourselves to His guidance and wisdom. Humility allows us to recognize our need for God and His righteousness, leading us to a deeper, more meaningful connection with Him.</w:t>
      </w:r>
    </w:p>
    <w:p w14:paraId="3B9BE0BD"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seeking the Lord with humility change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spiritual journey? </w:t>
      </w:r>
    </w:p>
    <w:p w14:paraId="66099830"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Gather Together in Unity</w:t>
      </w:r>
    </w:p>
    <w:p w14:paraId="19204800"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The call to "gather yourselves together, yes, gather, O nation without shame" (Zephaniah 2:1) emphasizes the importance of community and unity among believers. In a world that often promotes individualism, this verse encourages us to come together as a body of Christ, supporting and uplifting one another. Unity strengthens our faith and enables us to face challenges with a collective spirit.</w:t>
      </w:r>
    </w:p>
    <w:p w14:paraId="0676E452"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foster unity in your community when facing challenges or disagreements?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gathering together strengthens faith and resilience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unity in your family or workplace? </w:t>
      </w:r>
    </w:p>
    <w:p w14:paraId="47C92A56"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826DC1"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58C102D4" w14:textId="77777777" w:rsidR="00B90151" w:rsidRDefault="00B90151" w:rsidP="00B90151">
      <w:pPr>
        <w:spacing w:line="247" w:lineRule="auto"/>
        <w:rPr>
          <w:rFonts w:eastAsia="Times New Roman"/>
          <w:b/>
          <w:bCs/>
          <w:kern w:val="0"/>
          <w:sz w:val="21"/>
          <w:szCs w:val="21"/>
        </w:rPr>
      </w:pPr>
    </w:p>
    <w:p w14:paraId="1A21D9BC" w14:textId="0FB974C2"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Embrace Righteousness and Justice</w:t>
      </w:r>
    </w:p>
    <w:p w14:paraId="1FAAC0C3"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 2:3 also highlights the importance of righteousness and justice: "Seek righteousness, seek humility." As followers of Christ, we are called to live lives that reflect His character. By pursuing righteousness and justice, we become beacons of light in a world that desperately needs hope and truth. Our actions can inspire others to seek the same path.</w:t>
      </w:r>
    </w:p>
    <w:p w14:paraId="74B1CCE8"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actively pursue righteousness and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justice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principles of righteousness? </w:t>
      </w:r>
    </w:p>
    <w:p w14:paraId="640ED8D7"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Protection</w:t>
      </w:r>
    </w:p>
    <w:p w14:paraId="28A193FD"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The promise that "perhaps you will be hidden on the day of the LORD’s anger" (Zephaniah 2:3) reassures us of God's protection. Even in times of uncertainty and judgment, we can trust that God will shield those who seek Him earnestly. This assurance allows us to live with confidence and peace, knowing that our lives are in His capable hands.</w:t>
      </w:r>
    </w:p>
    <w:p w14:paraId="59B70941"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actively trust in God's protection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protection rather than your own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protection require letting go of personal control, and how can you practice this? </w:t>
      </w:r>
    </w:p>
    <w:p w14:paraId="4662B527"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0EA947"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4EDECBDF" w14:textId="77777777" w:rsidR="00B90151" w:rsidRDefault="00B90151" w:rsidP="00B90151">
      <w:pPr>
        <w:spacing w:line="247" w:lineRule="auto"/>
        <w:rPr>
          <w:rFonts w:eastAsia="Times New Roman"/>
          <w:b/>
          <w:bCs/>
          <w:kern w:val="0"/>
          <w:sz w:val="21"/>
          <w:szCs w:val="21"/>
        </w:rPr>
      </w:pPr>
    </w:p>
    <w:p w14:paraId="5DEAF33B" w14:textId="2F363D6A" w:rsidR="00B90151" w:rsidRPr="00B90151" w:rsidRDefault="00B90151" w:rsidP="00B90151">
      <w:pPr>
        <w:spacing w:line="247" w:lineRule="auto"/>
        <w:rPr>
          <w:rFonts w:eastAsia="Times New Roman"/>
          <w:b/>
          <w:bCs/>
          <w:kern w:val="0"/>
          <w:sz w:val="21"/>
          <w:szCs w:val="21"/>
        </w:rPr>
      </w:pPr>
      <w:r w:rsidRPr="00F6333B">
        <w:rPr>
          <w:rFonts w:eastAsia="Times New Roman"/>
          <w:b/>
          <w:bCs/>
          <w:kern w:val="0"/>
          <w:sz w:val="21"/>
          <w:szCs w:val="21"/>
        </w:rPr>
        <w:t>Recognize the Consequences of Pride</w:t>
      </w:r>
    </w:p>
    <w:p w14:paraId="1981F880"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 2:10 warns of the consequences of pride: "This is what they will get in return for their pride, for taunting and mocking the people of the LORD of Hosts." Pride leads to downfall, and this verse serves as a reminder to remain humble and respectful. By acknowledging our limitations and relying on God's strength, we avoid the pitfalls of arrogance.</w:t>
      </w:r>
    </w:p>
    <w:p w14:paraId="149651E7" w14:textId="77777777" w:rsidR="00B90151" w:rsidRDefault="00B90151" w:rsidP="00B90151">
      <w:pPr>
        <w:spacing w:line="247" w:lineRule="auto"/>
      </w:pPr>
      <w:r w:rsidRPr="00F6333B">
        <w:rPr>
          <w:rFonts w:eastAsia="Times New Roman"/>
          <w:kern w:val="0"/>
          <w:sz w:val="21"/>
          <w:szCs w:val="21"/>
        </w:rPr>
        <w:t>1. How can recognizing pride in our lives help us avoid the consequences described in Zephaniah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leads to downfall, and how can humility change this outcome?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pride doesn't lead to negative consequences in your community?</w:t>
      </w:r>
    </w:p>
    <w:p w14:paraId="36396782" w14:textId="56B5B966"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Witness the Power of God's Judgment</w:t>
      </w:r>
    </w:p>
    <w:p w14:paraId="5344B593"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The vivid imagery of God's judgment in Zephaniah 2:4-5, where cities like Gaza and Ashkelon face desolation, illustrates the power and seriousness of divine judgment. This serves as a sobering reminder of the consequences of turning away from God. It encourages us to remain steadfast in our faith and to share the message of salvation with others.</w:t>
      </w:r>
    </w:p>
    <w:p w14:paraId="0DF6AFF5"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witnessing God's judgment in Zephaniah 2 inspire you to seek 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judgments in Zephaniah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judgment in Zephaniah 2 encourage you to live a life of righteousness? </w:t>
      </w:r>
    </w:p>
    <w:p w14:paraId="159D896D"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4BE623"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0568A142" w14:textId="77777777" w:rsidR="00B90151" w:rsidRDefault="00B90151" w:rsidP="00B90151">
      <w:pPr>
        <w:spacing w:line="247" w:lineRule="auto"/>
        <w:rPr>
          <w:rFonts w:eastAsia="Times New Roman"/>
          <w:b/>
          <w:bCs/>
          <w:kern w:val="0"/>
          <w:sz w:val="21"/>
          <w:szCs w:val="21"/>
        </w:rPr>
      </w:pPr>
    </w:p>
    <w:p w14:paraId="4BC8FE87" w14:textId="17C8977F"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Hope for Restoration</w:t>
      </w:r>
    </w:p>
    <w:p w14:paraId="78D9678B"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Despite the warnings of judgment, Zephaniah 2:7 offers hope: "The coast will belong to the remnant of the house of Judah." This promise of restoration reminds us that God is merciful and faithful to His people. Even in times of trial, we can hold onto the hope that God will restore and renew us, bringing us back to a place of blessing.</w:t>
      </w:r>
    </w:p>
    <w:p w14:paraId="47662BEB"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find hope for restoration in your life despite current challenges, as seen in Zephaniah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community, inspired by the promises in Zephaniah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humility and righteousness leads to personal and communal restoration? </w:t>
      </w:r>
    </w:p>
    <w:p w14:paraId="35AFA9EB"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2F166427"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The call to repentance is implicit throughout Zephaniah 2. By turning away from sin and seeking God's forgiveness, we align ourselves with His will. Repentance is a powerful act that transforms our hearts and minds, drawing us closer to God and allowing His grace to work in our lives.</w:t>
      </w:r>
    </w:p>
    <w:p w14:paraId="090D0676"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incorporate daily practices of repentance in your life to align with Zephaniah's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community restoration according to Zephaniah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encourage others to embrace repentance as emphasized in Zephaniah 2? </w:t>
      </w:r>
    </w:p>
    <w:p w14:paraId="6756739E"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A7E646"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4E7FC361" w14:textId="77777777" w:rsidR="00B90151" w:rsidRDefault="00B90151" w:rsidP="00B90151">
      <w:pPr>
        <w:spacing w:line="247" w:lineRule="auto"/>
        <w:rPr>
          <w:rFonts w:eastAsia="Times New Roman"/>
          <w:b/>
          <w:bCs/>
          <w:kern w:val="0"/>
          <w:sz w:val="21"/>
          <w:szCs w:val="21"/>
        </w:rPr>
      </w:pPr>
    </w:p>
    <w:p w14:paraId="53BD8B9F" w14:textId="1239CD25"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29A239CA"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 2:11 declares, "The LORD will be terrifying to them when He starves all the gods of the earth." This verse underscores God's sovereignty over all nations and false gods. It reassures us that no power or authority is greater than our God. In a world filled with competing ideologies, we can rest in the knowledge that God reigns supreme.</w:t>
      </w:r>
    </w:p>
    <w:p w14:paraId="4F8FCADB"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nations can impact your personal sense of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community? </w:t>
      </w:r>
    </w:p>
    <w:p w14:paraId="5A66108B"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Be Set Apart</w:t>
      </w:r>
    </w:p>
    <w:p w14:paraId="18958E4C"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Finally, Zephaniah 2 challenges us to live lives that are set apart for God. By seeking Him, embracing humility, and pursuing righteousness, we distinguish ourselves as His people. This distinctiveness is not just for our benefit but serves as a testimony to the world of God's love and truth. Let us strive to be a light in the darkness, pointing others to the hope found in Christ.</w:t>
      </w:r>
    </w:p>
    <w:p w14:paraId="3C80BF5E" w14:textId="77777777" w:rsidR="00B90151" w:rsidRPr="001B37DC" w:rsidRDefault="00B90151" w:rsidP="00B90151">
      <w:pPr>
        <w:spacing w:line="247" w:lineRule="auto"/>
        <w:rPr>
          <w:rFonts w:eastAsia="Times New Roman"/>
          <w:kern w:val="0"/>
          <w:sz w:val="21"/>
          <w:szCs w:val="21"/>
        </w:rPr>
      </w:pPr>
      <w:r w:rsidRPr="00F6333B">
        <w:rPr>
          <w:rFonts w:eastAsia="Times New Roman"/>
          <w:kern w:val="0"/>
          <w:sz w:val="21"/>
          <w:szCs w:val="21"/>
        </w:rPr>
        <w:t>1. How can you actively set yourself apart in your daily life according to Zephaniah 2's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set apart is emphasized in Zephaniah 2,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with the call to be set apart in your community?</w:t>
      </w:r>
      <w:r w:rsidRPr="001B37DC">
        <w:br w:type="page"/>
      </w:r>
    </w:p>
    <w:p w14:paraId="323A571C" w14:textId="77777777" w:rsidR="00B90151" w:rsidRPr="00B90151" w:rsidRDefault="00B90151" w:rsidP="00B90151">
      <w:pPr>
        <w:spacing w:line="247" w:lineRule="auto"/>
        <w:jc w:val="center"/>
        <w:outlineLvl w:val="0"/>
        <w:rPr>
          <w:rFonts w:eastAsia="Times New Roman"/>
          <w:b/>
          <w:bCs/>
          <w:kern w:val="36"/>
          <w:sz w:val="32"/>
          <w:szCs w:val="32"/>
        </w:rPr>
      </w:pPr>
      <w:r w:rsidRPr="00B90151">
        <w:rPr>
          <w:rFonts w:eastAsia="Times New Roman"/>
          <w:b/>
          <w:bCs/>
          <w:kern w:val="36"/>
          <w:sz w:val="32"/>
          <w:szCs w:val="32"/>
        </w:rPr>
        <w:t>Zephaniah 3 Teaching Points and Bible Study Questions</w:t>
      </w:r>
    </w:p>
    <w:p w14:paraId="032C9E79" w14:textId="16775042"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The Call to Rejoice in Restoration</w:t>
      </w:r>
    </w:p>
    <w:p w14:paraId="61C83E81"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 3:14 encourages us to "Sing for joy, O daughter of Zion; shout aloud, O Israel!" This verse reminds us that no matter the trials we face, God’s promise of restoration is a reason to rejoice. When we focus on His faithfulness, our hearts are lifted, and we find strength in His promises. Let joy be your anthem, knowing that God is always working for your good.</w:t>
      </w:r>
    </w:p>
    <w:p w14:paraId="5A12BDB2"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find joy in God's promise of restoration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is emphasized in the process of spiritual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and celebrate God's restorative work in your community? </w:t>
      </w:r>
    </w:p>
    <w:p w14:paraId="1C04368D"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68AD6D60"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In Zephaniah 3:17, we find the comforting truth that "The LORD your God is among you; He is mighty to save." This assurance of God’s presence is a powerful reminder that we are never alone. His presence is a constant source of strength and courage, empowering us to face each day with confidence and peace.</w:t>
      </w:r>
    </w:p>
    <w:p w14:paraId="6049F7E1"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experience God's presence in daily challenges as described in Zephaniah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for overcoming fear and doubt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assured of God's presence during difficult times? </w:t>
      </w:r>
    </w:p>
    <w:p w14:paraId="27554014"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F0983E"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5A3E3970" w14:textId="77777777" w:rsidR="00B90151" w:rsidRDefault="00B90151" w:rsidP="00B90151">
      <w:pPr>
        <w:spacing w:line="247" w:lineRule="auto"/>
        <w:rPr>
          <w:rFonts w:eastAsia="Times New Roman"/>
          <w:b/>
          <w:bCs/>
          <w:kern w:val="0"/>
          <w:sz w:val="21"/>
          <w:szCs w:val="21"/>
        </w:rPr>
      </w:pPr>
    </w:p>
    <w:p w14:paraId="10B7642F" w14:textId="23785414" w:rsidR="00B90151" w:rsidRPr="00B90151" w:rsidRDefault="00B90151" w:rsidP="00B90151">
      <w:pPr>
        <w:spacing w:line="247" w:lineRule="auto"/>
        <w:rPr>
          <w:rFonts w:eastAsia="Times New Roman"/>
          <w:b/>
          <w:bCs/>
          <w:kern w:val="0"/>
          <w:sz w:val="21"/>
          <w:szCs w:val="21"/>
        </w:rPr>
      </w:pPr>
      <w:r w:rsidRPr="00F6333B">
        <w:rPr>
          <w:rFonts w:eastAsia="Times New Roman"/>
          <w:b/>
          <w:bCs/>
          <w:kern w:val="0"/>
          <w:sz w:val="21"/>
          <w:szCs w:val="21"/>
        </w:rPr>
        <w:t>The Promise of Renewal</w:t>
      </w:r>
    </w:p>
    <w:p w14:paraId="668B12B3"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 3:9 speaks of a time when God will "purify the lips of the peoples, that all of them may call on the name of the LORD." This promise of renewal is a beautiful reminder that God is in the business of transformation. He takes our brokenness and makes us new, enabling us to live lives that glorify Him.</w:t>
      </w:r>
    </w:p>
    <w:p w14:paraId="00593CA4"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apply the promise of renewal in Zephaniah 3 to your personal growth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community by embracing the renewal promised in Zephaniah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renewal in Zephaniah 3 inspire you to pursue positive change in your life? </w:t>
      </w:r>
    </w:p>
    <w:p w14:paraId="7A780A5C"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Salvation</w:t>
      </w:r>
    </w:p>
    <w:p w14:paraId="6A3260C2"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The joy of salvation is a recurring theme in Zephaniah 3. Verse 15 declares, "The LORD has taken away your punishment, He has turned back your enemy." This is a powerful reminder of the freedom we have in Christ. Our sins are forgiven, and we are free to live in the joy of our salvation, knowing that our ultimate victory is secure.</w:t>
      </w:r>
    </w:p>
    <w:p w14:paraId="29B6EBF0"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experience the joy of salvation in your daily life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a key aspect of salvation according to Zephaniah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joy of salvation with others? </w:t>
      </w:r>
    </w:p>
    <w:p w14:paraId="2EC0B21E"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83BB19"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3001C65D" w14:textId="77777777" w:rsidR="00B90151" w:rsidRDefault="00B90151" w:rsidP="00B90151">
      <w:pPr>
        <w:spacing w:line="247" w:lineRule="auto"/>
        <w:rPr>
          <w:rFonts w:eastAsia="Times New Roman"/>
          <w:b/>
          <w:bCs/>
          <w:kern w:val="0"/>
          <w:sz w:val="21"/>
          <w:szCs w:val="21"/>
        </w:rPr>
      </w:pPr>
    </w:p>
    <w:p w14:paraId="69861A85" w14:textId="3AAD9389"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The Call to Humility</w:t>
      </w:r>
    </w:p>
    <w:p w14:paraId="58B45355"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 3:12 highlights the importance of humility, stating, "I will leave within you a meek and humble people." Humility is a key characteristic of a life that honors God. It allows us to recognize our dependence on Him and opens our hearts to His guidance and wisdom.</w:t>
      </w:r>
    </w:p>
    <w:p w14:paraId="50AFA9D3" w14:textId="77777777" w:rsidR="00B90151" w:rsidRDefault="00B90151" w:rsidP="00B90151">
      <w:pPr>
        <w:spacing w:line="247" w:lineRule="auto"/>
      </w:pPr>
      <w:r w:rsidRPr="00F6333B">
        <w:rPr>
          <w:rFonts w:eastAsia="Times New Roman"/>
          <w:kern w:val="0"/>
          <w:sz w:val="21"/>
          <w:szCs w:val="21"/>
        </w:rPr>
        <w:t>1. How can embracing humility in daily life transform your relationships and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spiritual growth and personal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in challenging situations?</w:t>
      </w:r>
    </w:p>
    <w:p w14:paraId="7288B98A" w14:textId="6B12F0E0" w:rsidR="00B90151" w:rsidRPr="00B90151" w:rsidRDefault="00B90151" w:rsidP="00B90151">
      <w:pPr>
        <w:spacing w:line="247" w:lineRule="auto"/>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Peace</w:t>
      </w:r>
    </w:p>
    <w:p w14:paraId="0242E284"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In Zephaniah 3:13, we are assured that "They will do no wrong; they will tell no lies." This promise of peace is a vision of a community living in harmony with God and each other. It challenges us to pursue peace in our own lives, striving to live in a way that reflects God’s love and truth.</w:t>
      </w:r>
    </w:p>
    <w:p w14:paraId="5AF88D56"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actively contribute to peace in your community, inspired by Zephaniah 3's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personally from God's promise of peace in Zephaniah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peace is emphasized as a divine promise in Zephaniah 3, and how can it transform lives? </w:t>
      </w:r>
    </w:p>
    <w:p w14:paraId="35FE6E7B"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A794B3"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0AE224B3" w14:textId="77777777" w:rsidR="00B90151" w:rsidRDefault="00B90151" w:rsidP="00B90151">
      <w:pPr>
        <w:spacing w:line="247" w:lineRule="auto"/>
        <w:rPr>
          <w:rFonts w:eastAsia="Times New Roman"/>
          <w:b/>
          <w:bCs/>
          <w:kern w:val="0"/>
          <w:sz w:val="21"/>
          <w:szCs w:val="21"/>
        </w:rPr>
      </w:pPr>
    </w:p>
    <w:p w14:paraId="0C52FC9B" w14:textId="0C00845A"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The Hope of a Future</w:t>
      </w:r>
    </w:p>
    <w:p w14:paraId="66B1810D"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 xml:space="preserve">Zephaniah 3:20 offers hope for the future, stating, "At that time I will gather you; at that </w:t>
      </w:r>
      <w:proofErr w:type="gramStart"/>
      <w:r w:rsidRPr="00F6333B">
        <w:rPr>
          <w:rFonts w:eastAsia="Times New Roman"/>
          <w:kern w:val="0"/>
          <w:sz w:val="21"/>
          <w:szCs w:val="21"/>
        </w:rPr>
        <w:t>time</w:t>
      </w:r>
      <w:proofErr w:type="gramEnd"/>
      <w:r w:rsidRPr="00F6333B">
        <w:rPr>
          <w:rFonts w:eastAsia="Times New Roman"/>
          <w:kern w:val="0"/>
          <w:sz w:val="21"/>
          <w:szCs w:val="21"/>
        </w:rPr>
        <w:t xml:space="preserve"> I will bring you home." This promise of a future gathering is a reminder that God has a plan for each of us. No matter where we are now, He is leading us toward a future filled with hope and purpose.</w:t>
      </w:r>
    </w:p>
    <w:p w14:paraId="42B0B926"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find hope in God's promises for the future amidst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as God restores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future plans impact your daily decisions and actions? </w:t>
      </w:r>
    </w:p>
    <w:p w14:paraId="10BBB016"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Love</w:t>
      </w:r>
    </w:p>
    <w:p w14:paraId="0B5F0833"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The power of God’s love is beautifully captured in Zephaniah 3:17, which says, "He will rejoice over you with gladness; He will quiet you with His love." This verse reminds us that God’s love is not passive; it is active and transformative. His love quiets our fears and fills us with a deep sense of peace and belonging.</w:t>
      </w:r>
    </w:p>
    <w:p w14:paraId="57CA3596"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experience and share God's love in challenging situations, as described in Zephaniah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leads to transformation and renewal in Zephaniah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love during times of fear or uncertainty? </w:t>
      </w:r>
    </w:p>
    <w:p w14:paraId="32D854A8" w14:textId="77777777" w:rsidR="00B90151" w:rsidRDefault="00B90151" w:rsidP="00B901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676E33" w14:textId="77777777" w:rsidR="00B90151" w:rsidRDefault="00B90151">
      <w:pPr>
        <w:spacing w:after="0" w:line="240" w:lineRule="auto"/>
        <w:rPr>
          <w:rFonts w:eastAsia="Times New Roman"/>
          <w:b/>
          <w:bCs/>
          <w:kern w:val="0"/>
          <w:sz w:val="21"/>
          <w:szCs w:val="21"/>
        </w:rPr>
      </w:pPr>
      <w:r>
        <w:rPr>
          <w:rFonts w:eastAsia="Times New Roman"/>
          <w:b/>
          <w:bCs/>
          <w:kern w:val="0"/>
          <w:sz w:val="21"/>
          <w:szCs w:val="21"/>
        </w:rPr>
        <w:br w:type="page"/>
      </w:r>
    </w:p>
    <w:p w14:paraId="31B991A0" w14:textId="77777777" w:rsidR="00B90151" w:rsidRDefault="00B90151" w:rsidP="00B90151">
      <w:pPr>
        <w:spacing w:line="247" w:lineRule="auto"/>
        <w:rPr>
          <w:rFonts w:eastAsia="Times New Roman"/>
          <w:b/>
          <w:bCs/>
          <w:kern w:val="0"/>
          <w:sz w:val="21"/>
          <w:szCs w:val="21"/>
        </w:rPr>
      </w:pPr>
    </w:p>
    <w:p w14:paraId="0376AA04" w14:textId="3FFB9616" w:rsidR="00B90151" w:rsidRPr="00F6333B" w:rsidRDefault="00B90151" w:rsidP="00B90151">
      <w:pPr>
        <w:spacing w:line="247" w:lineRule="auto"/>
        <w:rPr>
          <w:rFonts w:eastAsia="Times New Roman"/>
          <w:kern w:val="0"/>
          <w:sz w:val="21"/>
          <w:szCs w:val="21"/>
        </w:rPr>
      </w:pPr>
      <w:r w:rsidRPr="00F6333B">
        <w:rPr>
          <w:rFonts w:eastAsia="Times New Roman"/>
          <w:b/>
          <w:bCs/>
          <w:kern w:val="0"/>
          <w:sz w:val="21"/>
          <w:szCs w:val="21"/>
        </w:rPr>
        <w:t>The Call to Trust</w:t>
      </w:r>
    </w:p>
    <w:p w14:paraId="7A650BDB"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Zephaniah 3:2 warns against the dangers of not trusting in the Lord, stating, "She obeys no voice; she accepts no correction." Trusting in God is essential for a life of faith. It requires us to listen to His voice and accept His guidance, knowing that His ways are higher than ours.</w:t>
      </w:r>
    </w:p>
    <w:p w14:paraId="1184B770"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1. How can you cultivate trust in God amidst challenges, as encouraged in Zephaniah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is emphasized in Zephaniah 3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daily? </w:t>
      </w:r>
    </w:p>
    <w:p w14:paraId="2B7E064D" w14:textId="77777777" w:rsidR="00B90151" w:rsidRPr="00F6333B" w:rsidRDefault="00B90151" w:rsidP="00B9015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Vindication</w:t>
      </w:r>
    </w:p>
    <w:p w14:paraId="1CC47DCF" w14:textId="77777777" w:rsidR="00B90151" w:rsidRPr="00F6333B" w:rsidRDefault="00B90151" w:rsidP="00B90151">
      <w:pPr>
        <w:spacing w:line="247" w:lineRule="auto"/>
        <w:rPr>
          <w:rFonts w:eastAsia="Times New Roman"/>
          <w:kern w:val="0"/>
          <w:sz w:val="21"/>
          <w:szCs w:val="21"/>
        </w:rPr>
      </w:pPr>
      <w:r w:rsidRPr="00F6333B">
        <w:rPr>
          <w:rFonts w:eastAsia="Times New Roman"/>
          <w:kern w:val="0"/>
          <w:sz w:val="21"/>
          <w:szCs w:val="21"/>
        </w:rPr>
        <w:t>Finally, Zephaniah 3:19 promises, "I will deal with all who oppress you." This assurance of vindication is a reminder that God is just and will right every wrong. We can rest in the knowledge that He is our defender and will bring justice in His perfect timing.</w:t>
      </w:r>
    </w:p>
    <w:p w14:paraId="35945BC6" w14:textId="391B2CC4" w:rsidR="00F6333B" w:rsidRPr="001B37DC" w:rsidRDefault="00B90151" w:rsidP="00B90151">
      <w:pPr>
        <w:spacing w:line="247" w:lineRule="auto"/>
        <w:rPr>
          <w:rFonts w:eastAsia="Times New Roman"/>
          <w:kern w:val="0"/>
          <w:sz w:val="21"/>
          <w:szCs w:val="21"/>
        </w:rPr>
      </w:pPr>
      <w:r w:rsidRPr="00F6333B">
        <w:rPr>
          <w:rFonts w:eastAsia="Times New Roman"/>
          <w:kern w:val="0"/>
          <w:sz w:val="21"/>
          <w:szCs w:val="21"/>
        </w:rPr>
        <w:t>1. How can you find hope in God's promise of vindication during personal challenges or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timing for vindication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rely on God's justice rather than seeking personal revenge?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7BBF8" w14:textId="77777777" w:rsidR="002A008B" w:rsidRDefault="002A008B" w:rsidP="00993188">
      <w:pPr>
        <w:spacing w:after="0" w:line="240" w:lineRule="auto"/>
      </w:pPr>
      <w:r>
        <w:separator/>
      </w:r>
    </w:p>
  </w:endnote>
  <w:endnote w:type="continuationSeparator" w:id="0">
    <w:p w14:paraId="6AC05CE7" w14:textId="77777777" w:rsidR="002A008B" w:rsidRDefault="002A008B"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9297"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58A8EA8"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F8FC122"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6DEA" w14:textId="77777777" w:rsidR="007F1F09" w:rsidRPr="007F1F09" w:rsidRDefault="007F1F09" w:rsidP="00506EB5">
    <w:pPr>
      <w:pStyle w:val="Footer"/>
      <w:framePr w:wrap="none" w:vAnchor="text" w:hAnchor="margin" w:xAlign="center" w:y="1"/>
      <w:rPr>
        <w:rStyle w:val="PageNumber"/>
        <w:sz w:val="11"/>
        <w:szCs w:val="11"/>
      </w:rPr>
    </w:pPr>
  </w:p>
  <w:p w14:paraId="50E48FFC"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B74988D"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4424D6B" wp14:editId="2EA0F5B6">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FFF1A0F" wp14:editId="2897B493">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D498A"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B6B96"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073B0182"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4CCAB" w14:textId="77777777" w:rsidR="002A008B" w:rsidRDefault="002A008B" w:rsidP="00993188">
      <w:pPr>
        <w:spacing w:after="0" w:line="240" w:lineRule="auto"/>
      </w:pPr>
      <w:r>
        <w:separator/>
      </w:r>
    </w:p>
  </w:footnote>
  <w:footnote w:type="continuationSeparator" w:id="0">
    <w:p w14:paraId="52886A6E" w14:textId="77777777" w:rsidR="002A008B" w:rsidRDefault="002A008B"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151"/>
    <w:rsid w:val="00000CDF"/>
    <w:rsid w:val="00037514"/>
    <w:rsid w:val="000421EA"/>
    <w:rsid w:val="00051B34"/>
    <w:rsid w:val="000B6F4F"/>
    <w:rsid w:val="000C33F8"/>
    <w:rsid w:val="00153A4F"/>
    <w:rsid w:val="00177C6D"/>
    <w:rsid w:val="00194992"/>
    <w:rsid w:val="001A6BBC"/>
    <w:rsid w:val="001B37DC"/>
    <w:rsid w:val="001B511C"/>
    <w:rsid w:val="001C43A9"/>
    <w:rsid w:val="001E4954"/>
    <w:rsid w:val="00223D2A"/>
    <w:rsid w:val="002358CF"/>
    <w:rsid w:val="002A008B"/>
    <w:rsid w:val="003211B8"/>
    <w:rsid w:val="00351FC4"/>
    <w:rsid w:val="00391B5E"/>
    <w:rsid w:val="00397296"/>
    <w:rsid w:val="003B6791"/>
    <w:rsid w:val="004F7C83"/>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40C19"/>
    <w:rsid w:val="00854E40"/>
    <w:rsid w:val="0086139F"/>
    <w:rsid w:val="00870740"/>
    <w:rsid w:val="0087297B"/>
    <w:rsid w:val="00875463"/>
    <w:rsid w:val="00887FAA"/>
    <w:rsid w:val="0091161B"/>
    <w:rsid w:val="00985E6C"/>
    <w:rsid w:val="00993188"/>
    <w:rsid w:val="009A38CE"/>
    <w:rsid w:val="009E4504"/>
    <w:rsid w:val="009E45C1"/>
    <w:rsid w:val="00A102B6"/>
    <w:rsid w:val="00A412FE"/>
    <w:rsid w:val="00AF1073"/>
    <w:rsid w:val="00B14F85"/>
    <w:rsid w:val="00B15325"/>
    <w:rsid w:val="00B22981"/>
    <w:rsid w:val="00B26268"/>
    <w:rsid w:val="00B4631E"/>
    <w:rsid w:val="00B81B51"/>
    <w:rsid w:val="00B90151"/>
    <w:rsid w:val="00BB25B5"/>
    <w:rsid w:val="00C53FDE"/>
    <w:rsid w:val="00CD424F"/>
    <w:rsid w:val="00D32F91"/>
    <w:rsid w:val="00D82FFD"/>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03579"/>
  <w15:chartTrackingRefBased/>
  <w15:docId w15:val="{DB69FB8B-7939-4E43-957E-91C6DAFBE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TotalTime>
  <Pages>16</Pages>
  <Words>2899</Words>
  <Characters>16529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2025-12-31T07:19:00Z</dcterms:created>
  <dcterms:modified xsi:type="dcterms:W3CDTF">2026-01-12T03:57:00Z</dcterms:modified>
</cp:coreProperties>
</file>